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1E0"/>
      </w:tblPr>
      <w:tblGrid>
        <w:gridCol w:w="5589"/>
        <w:gridCol w:w="4017"/>
      </w:tblGrid>
      <w:tr w:rsidR="006B25BF" w:rsidRPr="00117722" w:rsidTr="005838F4">
        <w:tc>
          <w:tcPr>
            <w:tcW w:w="5589" w:type="dxa"/>
          </w:tcPr>
          <w:p w:rsidR="006B25BF" w:rsidRPr="00117722" w:rsidRDefault="006B25BF" w:rsidP="005838F4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7" w:type="dxa"/>
          </w:tcPr>
          <w:p w:rsidR="006B25BF" w:rsidRDefault="006B25BF" w:rsidP="00FC2FEB">
            <w:pPr>
              <w:autoSpaceDE w:val="0"/>
              <w:autoSpaceDN w:val="0"/>
              <w:adjustRightInd w:val="0"/>
              <w:spacing w:after="0" w:line="240" w:lineRule="auto"/>
              <w:ind w:left="-62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77C88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B25BF" w:rsidRPr="00F77C88" w:rsidRDefault="006B25BF" w:rsidP="00FC2FEB">
            <w:pPr>
              <w:autoSpaceDE w:val="0"/>
              <w:autoSpaceDN w:val="0"/>
              <w:adjustRightInd w:val="0"/>
              <w:spacing w:after="0" w:line="240" w:lineRule="auto"/>
              <w:ind w:left="-62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6B25BF" w:rsidRPr="005838F4" w:rsidRDefault="006B25BF" w:rsidP="00FC2FEB">
            <w:pPr>
              <w:autoSpaceDE w:val="0"/>
              <w:autoSpaceDN w:val="0"/>
              <w:adjustRightInd w:val="0"/>
              <w:spacing w:after="0" w:line="240" w:lineRule="auto"/>
              <w:ind w:left="-62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6B25BF" w:rsidRPr="00117722" w:rsidRDefault="006B25BF" w:rsidP="00FC2FEB">
            <w:pPr>
              <w:autoSpaceDE w:val="0"/>
              <w:autoSpaceDN w:val="0"/>
              <w:adjustRightInd w:val="0"/>
              <w:spacing w:after="0" w:line="240" w:lineRule="auto"/>
              <w:ind w:left="-62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6B25BF" w:rsidRPr="00117722" w:rsidRDefault="006B25BF" w:rsidP="00FC2FEB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 xml:space="preserve">постановлением Правительства </w:t>
            </w:r>
          </w:p>
          <w:p w:rsidR="006B25BF" w:rsidRPr="00117722" w:rsidRDefault="006B25BF" w:rsidP="00FC2FEB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Кировской области</w:t>
            </w:r>
          </w:p>
          <w:p w:rsidR="006B25BF" w:rsidRPr="00117722" w:rsidRDefault="006B25BF" w:rsidP="00FC2FEB">
            <w:pPr>
              <w:tabs>
                <w:tab w:val="left" w:pos="315"/>
                <w:tab w:val="right" w:pos="4626"/>
              </w:tabs>
              <w:autoSpaceDE w:val="0"/>
              <w:autoSpaceDN w:val="0"/>
              <w:adjustRightInd w:val="0"/>
              <w:spacing w:after="0" w:line="240" w:lineRule="auto"/>
              <w:ind w:left="-6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 xml:space="preserve">    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6B25BF" w:rsidRPr="00F3437B" w:rsidRDefault="006B25BF" w:rsidP="005838F4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B25BF" w:rsidRDefault="006B25BF" w:rsidP="00F3437B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6B25BF" w:rsidRDefault="006B25BF" w:rsidP="00F3437B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6B25BF" w:rsidRDefault="006B25BF" w:rsidP="00F3437B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6B25BF" w:rsidRDefault="006B25BF" w:rsidP="00F3437B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6B25BF" w:rsidRPr="005838F4" w:rsidRDefault="006B25BF" w:rsidP="005838F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8F4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6B25BF" w:rsidRPr="005838F4" w:rsidRDefault="006B25BF" w:rsidP="005838F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8F4">
        <w:rPr>
          <w:rFonts w:ascii="Times New Roman" w:hAnsi="Times New Roman" w:cs="Times New Roman"/>
          <w:b/>
          <w:bCs/>
          <w:sz w:val="28"/>
          <w:szCs w:val="28"/>
        </w:rPr>
        <w:t xml:space="preserve">прошедших конкурсный отбор инвестиционных программ и проектов развития общественной инфраструктуры муниципальных образований – </w:t>
      </w:r>
      <w:r>
        <w:rPr>
          <w:rFonts w:ascii="Times New Roman" w:hAnsi="Times New Roman" w:cs="Times New Roman"/>
          <w:b/>
          <w:bCs/>
          <w:sz w:val="28"/>
          <w:szCs w:val="28"/>
        </w:rPr>
        <w:t>городских округов и городских поселений в Кировской области                 в 2014</w:t>
      </w:r>
      <w:r w:rsidRPr="005838F4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6B25BF" w:rsidRPr="005838F4" w:rsidRDefault="006B25BF" w:rsidP="005838F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55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6"/>
        <w:gridCol w:w="3429"/>
        <w:gridCol w:w="3992"/>
        <w:gridCol w:w="1537"/>
      </w:tblGrid>
      <w:tr w:rsidR="006B25BF" w:rsidRPr="00117722" w:rsidTr="00C051EA">
        <w:trPr>
          <w:trHeight w:val="20"/>
          <w:tblHeader/>
        </w:trPr>
        <w:tc>
          <w:tcPr>
            <w:tcW w:w="596" w:type="dxa"/>
          </w:tcPr>
          <w:p w:rsidR="006B25BF" w:rsidRPr="00117722" w:rsidRDefault="006B25BF" w:rsidP="00FC2FEB">
            <w:pPr>
              <w:spacing w:after="0" w:line="240" w:lineRule="auto"/>
              <w:ind w:left="-52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29" w:type="dxa"/>
          </w:tcPr>
          <w:p w:rsidR="006B25BF" w:rsidRPr="005838F4" w:rsidRDefault="006B25BF" w:rsidP="009704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6B25BF" w:rsidRPr="00117722" w:rsidRDefault="006B25BF" w:rsidP="009704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</w:p>
          <w:p w:rsidR="006B25BF" w:rsidRPr="00117722" w:rsidRDefault="006B25BF" w:rsidP="009704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3992" w:type="dxa"/>
          </w:tcPr>
          <w:p w:rsidR="006B25BF" w:rsidRPr="005838F4" w:rsidRDefault="006B25BF" w:rsidP="009704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6B25BF" w:rsidRPr="00117722" w:rsidRDefault="006B25BF" w:rsidP="009704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инвестиционной программы (проекта)</w:t>
            </w:r>
          </w:p>
        </w:tc>
        <w:tc>
          <w:tcPr>
            <w:tcW w:w="1537" w:type="dxa"/>
          </w:tcPr>
          <w:p w:rsidR="006B25BF" w:rsidRPr="005838F4" w:rsidRDefault="006B25BF" w:rsidP="00FC2F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 w:rsidR="006B25BF" w:rsidRPr="00117722" w:rsidRDefault="006B25BF" w:rsidP="00FC2F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субсидии, тыс.</w:t>
            </w:r>
          </w:p>
          <w:p w:rsidR="006B25BF" w:rsidRPr="00117722" w:rsidRDefault="006B25BF" w:rsidP="00FC2F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Уржумское горо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ское поселение Уржу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ского района Кировской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устройство тротуаров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Дрелевского, г. Уржум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362,001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"Набережная надежды </w:t>
            </w:r>
            <w:r>
              <w:rPr>
                <w:sz w:val="28"/>
                <w:szCs w:val="28"/>
              </w:rPr>
              <w:t>–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2",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монт ротонды № 2 и тротуаров вдоль аллеи по ул. Набережная,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999,719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Вахрушевское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родское поселение Сл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бодского района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"Разноцветный мир детства", строительство спортивной и детской площадки, пгт Вахр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ши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621,742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"Стадион моей мечты", кап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тальный ремонт беговой 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рожки по ул. Гагарина, д. 17,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Вятские Поляны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"СВЕТлое БУДУЩЕЕ", ча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тичное устройство уличного освещения на ул. Г. Булатова,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113,984</w:t>
            </w:r>
          </w:p>
        </w:tc>
      </w:tr>
      <w:tr w:rsidR="006B25BF" w:rsidRPr="00117722" w:rsidTr="00F77C88">
        <w:trPr>
          <w:trHeight w:val="1265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Унинское городское поселение Унинского района Кировской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монтаж уличного освещения центральной части, пгт Уни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600</w:t>
            </w:r>
          </w:p>
        </w:tc>
      </w:tr>
      <w:tr w:rsidR="006B25BF" w:rsidRPr="00117722" w:rsidTr="0097045F">
        <w:trPr>
          <w:trHeight w:val="286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"Уютный дворик", ремонт дв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ровой территории у д. 20б по ул. Кирова,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813,2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Малмыжское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родское поселение Ма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мыжского района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устройство асфальтобетонного покрытия тротуаров по ул. 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нина, ул. Урицкого, ул. Кра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ная и ул. Октябрьская, г. Ма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мыж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967,321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"Красота и чистота спасет мир", ремонт дворовой терр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тории у д. 29 по ул. Кирова,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521,541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"Дорога "Слобода Томиловы", ремонт дороги в слободе 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миловы, Ленинский район,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339,983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"Пешеходу уважение </w:t>
            </w:r>
            <w:r>
              <w:rPr>
                <w:sz w:val="28"/>
                <w:szCs w:val="28"/>
              </w:rPr>
              <w:t>–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без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пасное движение", устройство пешеходного тротуара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Тойменка, г. Вятские Пол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я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ны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Вахрушевское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родское поселение Сл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бодского района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"Дорога нашей жизни", ремонт тротуара по ул. Ленина от д. 6 до д. 26, пгт Вахруши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916,948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Сосновское горо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ское поселение Вятскоп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лянского района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ремонт дворовой территории (проездов) многоквартирного жилого дома 27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Вор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шилова, г. Сосновка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524,748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"Мечта нашего детства", ус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ройство детской игровой пл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щадки, микрорайон Первома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й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ский,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787,004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устройство уличной тренаже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ной площадки на спортивном комплексе "Труд", г. Слобо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981,166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"Дорога детства", ремонт дор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ги у детского сада, ул. Лесоз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водская, д. 18а, Первомайский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устройство многофункци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нальной игровой площадки с искус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твенным покрытием,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Солнечная, д. 25, Лени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762,152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"Зелёная огранка для деревя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ной "Парижанки", устройство мест отдыха в сквере около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родской площади, г. Слобо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943,87</w:t>
            </w:r>
          </w:p>
        </w:tc>
      </w:tr>
      <w:tr w:rsidR="006B25BF" w:rsidRPr="00117722" w:rsidTr="0097045F">
        <w:trPr>
          <w:trHeight w:val="621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"Благодеяние", ремонт троту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ра по ул. Ленина от ул. Бол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ь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шевиков до ул. Вятская,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663,543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Уржумское горо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ское поселение Уржу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ского района Кировской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благоустройство сквера "Вет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ран",  ул. Энергетиков, д. 9,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Уржум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193,844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"Детский Мир", устройство детской площадки, ул. Мопра, д. 113, Октябрьский район,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427,132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Унинское городское поселение Унинского района Кировской области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"Пешеходной дорожке </w:t>
            </w:r>
            <w:r>
              <w:rPr>
                <w:sz w:val="28"/>
                <w:szCs w:val="28"/>
              </w:rPr>
              <w:t>–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зел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ный свет", устройство пеш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ходной дорожки по тракту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Уни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Порез, пгт Уни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530,732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"Спасательный круг", ремонт дворовой территории у д. 18 по проспекту Гагарина, г. Слобо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726,948</w:t>
            </w:r>
          </w:p>
        </w:tc>
      </w:tr>
      <w:tr w:rsidR="006B25BF" w:rsidRPr="00117722" w:rsidTr="0097045F">
        <w:trPr>
          <w:trHeight w:val="258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"Путь домой", ремонт двор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вой территории у д. 20 по пр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спект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Гагарина, г. Слобо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741,948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"Пешком по городу с комфо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том!", ремонт тротуаров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Ленина от ул. Горького до ул. Грина,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905,266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оборудование детской спо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тивной площадки, ул. Урицк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го, д. 22,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717,851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"Светлая дорожка", асфальт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рование тротуаров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Большевиков от ул. Ленина до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Гоголя,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659,036</w:t>
            </w:r>
          </w:p>
        </w:tc>
      </w:tr>
      <w:tr w:rsidR="006B25BF" w:rsidRPr="00117722" w:rsidTr="0097045F">
        <w:trPr>
          <w:trHeight w:val="286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691783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ремонт дороги по ул. Горького от д. 37 до ул. В</w:t>
            </w:r>
            <w:r>
              <w:rPr>
                <w:rFonts w:ascii="Times New Roman" w:hAnsi="Times New Roman"/>
                <w:sz w:val="28"/>
                <w:szCs w:val="28"/>
              </w:rPr>
              <w:t>ятский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Тракт,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999,191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Вахрушевское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родское поселение Сл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бодского района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"Красота спасет дом", ремонт придомовой территории у д. 1 по ул. Коммунистическая,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пгт Вахруши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245,776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DE00CC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"Спортивная площадка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ХХI века", обустройство спо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тивной площадки у д. 7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ул. Молодая Гвардия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, Нов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вятский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693,005</w:t>
            </w:r>
          </w:p>
        </w:tc>
      </w:tr>
      <w:tr w:rsidR="006B25BF" w:rsidRPr="00117722" w:rsidTr="0097045F">
        <w:trPr>
          <w:trHeight w:val="258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"С заботой о старом и малом", обустройство детской площа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ки и парковки у д. 40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ул. Свободы и д. 42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Мопра, Первомайский ра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й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789,241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"Безопасный Радужный",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монт центральной части пр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спекта Строителей, микрора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й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он Радужный, Нововятский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997,515</w:t>
            </w:r>
          </w:p>
        </w:tc>
      </w:tr>
      <w:tr w:rsidR="006B25BF" w:rsidRPr="00117722" w:rsidTr="0097045F">
        <w:trPr>
          <w:trHeight w:val="258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"Чтоб не сбиться с пути", 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вещение набережной реки Вятка, г. Вятские Поляны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893,975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Сосновское горо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ское поселение Вятскоп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лянского района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3992" w:type="dxa"/>
          </w:tcPr>
          <w:p w:rsidR="006B25B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"Путь воспитания духа и тела", ремонт здания спорт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ивного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ла под центр единоборств, </w:t>
            </w:r>
          </w:p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г. Сосновка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944,326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Городской округ город Котельнич Кировской 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"Помним и чтим", благоус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ройство Братского кладбища, г. Котельнич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881,317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Кирово-Чепецк" Кировской обла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ти</w:t>
            </w:r>
          </w:p>
        </w:tc>
        <w:tc>
          <w:tcPr>
            <w:tcW w:w="3992" w:type="dxa"/>
          </w:tcPr>
          <w:p w:rsidR="006B25BF" w:rsidRPr="0097045F" w:rsidRDefault="006B25BF" w:rsidP="0062076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"Лесничок", устройство ун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версальной детской площадки, расположенной между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36/3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36/4 по ул. Ленина,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г. Кирово-Чепецк  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742,045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Нолинское горо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ское поселение Нолинск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го района Кировской 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"Память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достояние челов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ка", ремонт мемориала "Аллея Славы", г. Нолинск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914,099</w:t>
            </w:r>
          </w:p>
        </w:tc>
      </w:tr>
      <w:tr w:rsidR="006B25BF" w:rsidRPr="00117722" w:rsidTr="0097045F">
        <w:trPr>
          <w:trHeight w:val="282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Вахрушевское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родское поселение Сл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бодского района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"Здесь красиво заживем",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монт придомовой территории у д. 2 по ул. Ленина, пгт Ва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х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руши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527,757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"Там, где кончается асфальт", ремонт тротуаров по ул. Грина от ул. Загородная до д. 37 по ул. Грина, 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680,773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"Детский городок моей ме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ч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ты", оборудование детской площадки, ул. Рабочая, д. 26,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452,535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Сосновское горо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ское поселение Вятскоп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лянского района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установка пожарной сигнал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зации в муниципальном казе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ном учреждении культуры 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сновский центр культуры и 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суга  "Судостроитель"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581,548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"Дорога надежд", ремонт пр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езжей части ул. Поселковая,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с. Бахта, Октябрьский район,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968,304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"Парадный вход", ремонт 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роги со стороны нового моста, дер. Гнусино, Первомайский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933,773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6B25BF" w:rsidRPr="0097045F" w:rsidRDefault="006B25BF" w:rsidP="0062076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"Детство", устройство игровой площадки ме</w:t>
            </w:r>
            <w:r>
              <w:rPr>
                <w:rFonts w:ascii="Times New Roman" w:hAnsi="Times New Roman"/>
                <w:sz w:val="28"/>
                <w:szCs w:val="28"/>
              </w:rPr>
              <w:t>жду д.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50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д.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52 по ул. Азина, г. Вятские Пол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я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ны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489,054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ремонт дворовой территории у д. 6 по ул. Первомайская,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592,927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Кирово-Чепецк" Кировской обла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ти</w:t>
            </w:r>
          </w:p>
        </w:tc>
        <w:tc>
          <w:tcPr>
            <w:tcW w:w="3992" w:type="dxa"/>
          </w:tcPr>
          <w:p w:rsidR="006B25BF" w:rsidRPr="0097045F" w:rsidRDefault="006B25BF" w:rsidP="0062076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устройство сквера с площа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кой для семейного отдыха с благоустройством и устройс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вом освещения в районе пер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крестка ул. Луначарского и проспекта Мира, г. Кирово-Чепецк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921,95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"Тротуары безопасности",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монт тротуаров по ул. Грина от ул. </w:t>
            </w:r>
            <w:r>
              <w:rPr>
                <w:rFonts w:ascii="Times New Roman" w:hAnsi="Times New Roman"/>
                <w:sz w:val="28"/>
                <w:szCs w:val="28"/>
              </w:rPr>
              <w:t>Маршала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Конева до д. 32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Грина, г. Слобо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597,348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"От мечты до реальности",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монт тротуаров по ул. Грина от д. 37 до ул. Ленина, г. Слобо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829,134</w:t>
            </w:r>
          </w:p>
        </w:tc>
      </w:tr>
      <w:tr w:rsidR="006B25BF" w:rsidRPr="00117722" w:rsidTr="0097045F">
        <w:trPr>
          <w:trHeight w:val="282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"Обитель музыки живой",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монт стен, замена окон детской школы искусств, г. Вятские Поляны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912,256</w:t>
            </w:r>
          </w:p>
        </w:tc>
      </w:tr>
      <w:tr w:rsidR="006B25BF" w:rsidRPr="00117722" w:rsidTr="0097045F">
        <w:trPr>
          <w:trHeight w:val="316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"Наш олимпийский резерв", устройство спортивной пл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щадки у д. 82/1 по ул. Прео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раженская, Октябрьский ра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й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642,347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Фаленское горо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ское поселение Фаленск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го района Кировской 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ремонт тротуаров по ул. 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тябрьская, пгт Фалёнки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296,359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"Зигзаг удачи", асфальтиров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ние дворовой территории 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д. 11 по проспекту Строителей, Ленинский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801,286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Кирово-Чепецк" Кировской обла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"Малышок", устройство де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площадки, проспект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рова, д. 24а, г. Кирово-Чепецк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370,604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62076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"Безопасный пешеход", ремонт пешеходных тротуаров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Красноармейск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от д. 72 до ул. Энгельса,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656,888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Кирово-Чепецк" Кировской обла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установка сказочных фигур в натуральную величину в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родском парке, ул. Ленина,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д. 35, г. Кирово-Чепецк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"В гостях у Домовенка",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монт дорожного покрытия придомовой территории 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д. 134 по ул. Гоголя, г. Сл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882,609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"ДОРОГА СЧАСТЬЯ", щеб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нение дороги от д. 23 до д. 25 по ул. 60 лет СССР, пос. Ко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тино, Октябрьский район,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546,715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6B25BF" w:rsidRPr="0097045F" w:rsidRDefault="006B25BF" w:rsidP="0062076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"Солнечные пропилеи",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монт входной группы в здание и благоустройство территории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прилегающей к зданию худ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жественной школы, г. Вятские Поляны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878,224</w:t>
            </w:r>
          </w:p>
        </w:tc>
      </w:tr>
      <w:tr w:rsidR="006B25BF" w:rsidRPr="00117722" w:rsidTr="0097045F">
        <w:trPr>
          <w:trHeight w:val="258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"Здоровые дети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здоровая 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ция", обустройство спортивно-игрового комплекса на терр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тории детского клуба "Лы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ник", ул. Орджон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дзе, д. 13, Нововятский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999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"Красивый двор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красивый город!", благоустройство пр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домовой территории у д. 15 по ул. Бабушкина,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733,606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"Наше будущее", благоустро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й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ство придомовой территории у д. 114 по ул. Красноармейская,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770,69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Омутнинское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родское поселение Ому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нинского района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сокй области</w:t>
            </w:r>
          </w:p>
        </w:tc>
        <w:tc>
          <w:tcPr>
            <w:tcW w:w="3992" w:type="dxa"/>
          </w:tcPr>
          <w:p w:rsidR="006B25BF" w:rsidRPr="0097045F" w:rsidRDefault="006B25BF" w:rsidP="009114EC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ремонт уличного освещения с устройством дополнительных светильников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территориального</w:t>
            </w:r>
            <w:r w:rsidRPr="009114EC">
              <w:rPr>
                <w:rFonts w:ascii="Times New Roman" w:hAnsi="Times New Roman"/>
                <w:sz w:val="28"/>
                <w:szCs w:val="28"/>
              </w:rPr>
              <w:t xml:space="preserve"> обществе</w:t>
            </w:r>
            <w:r w:rsidRPr="009114EC">
              <w:rPr>
                <w:rFonts w:ascii="Times New Roman" w:hAnsi="Times New Roman"/>
                <w:sz w:val="28"/>
                <w:szCs w:val="28"/>
              </w:rPr>
              <w:t>н</w:t>
            </w:r>
            <w:r w:rsidRPr="009114EC">
              <w:rPr>
                <w:rFonts w:ascii="Times New Roman" w:hAnsi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/>
                <w:sz w:val="28"/>
                <w:szCs w:val="28"/>
              </w:rPr>
              <w:t>го самоуправления</w:t>
            </w:r>
            <w:r w:rsidRPr="009114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"п. Б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мовский",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ул. Энтузиастов,     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Омутнинск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105,958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"Счастливы вместе", ремонт дворовой территории у д. 135, ул. Гоголя,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764,41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"Дворовая серпантинка",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монт придомовой территории у д. 120 по ул. Воровского, 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нинский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837,881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"Уютный двор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это реал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ь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ность", благоустройство пр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домовой территории у д. 37 по ул. Р. Люксембург, Первома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й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424,752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"Школа спортивных побед", ремонт фасада здания муниц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пального казённого образов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тельного учреждения дополн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тельного образования детей детско-юношеская спортивная школа, ул. Ленина, д. 1б,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986,406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"Дороги, которые мы выбир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ем", ремонт дорожного поло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на ул. Кочуровы, пос. Дорон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чи, Ленинский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970,17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Уржумское горо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д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ское поселение Уржу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ского района Кировской области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ремонт проезжей части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Трудовая, г. Уржум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726,89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6B25BF" w:rsidRPr="0097045F" w:rsidRDefault="006B25BF" w:rsidP="009114EC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 xml:space="preserve">"Детям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безопасную дорогу", устройство детского автог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родка для изучения </w:t>
            </w:r>
            <w:r>
              <w:rPr>
                <w:rFonts w:ascii="Times New Roman" w:hAnsi="Times New Roman"/>
                <w:sz w:val="28"/>
                <w:szCs w:val="28"/>
              </w:rPr>
              <w:t>правил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рожного движения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Вятские Поляны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998,788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6B25BF" w:rsidRPr="0097045F" w:rsidRDefault="006B25BF" w:rsidP="009114EC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"Луч света", наружное осв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щение ул. Лесная и пер. Ле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, г. Вятские Поляны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247,369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"Дорога в будущее", ремонт дворовой территории у д. 2 по ул. Корто,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844,763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"Зеркалом дорожка", благоус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ройство дворовой территории у д. 47 по ул. Розы Люксе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бург, Первомайский район,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554,112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Кирово-Чепецк" Кировской обла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устройство детской площадки между проездом Дзержинск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го, д. 1а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и проездом Лермо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това, д. 2, г. Кирово-Чепецк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"Центровая", обустройство спортивной площадки у д. 71 по ул. К. Либкнехта, Лени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819,482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"Дорога к дому", асфальтир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придомовой территории у д. 14б по Октябрьскому пр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спекту, Октябрьский район,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307,566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"городской округ город Слободской Киро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ской области"</w:t>
            </w:r>
          </w:p>
        </w:tc>
        <w:tc>
          <w:tcPr>
            <w:tcW w:w="3992" w:type="dxa"/>
          </w:tcPr>
          <w:p w:rsidR="006B25BF" w:rsidRPr="0097045F" w:rsidRDefault="006B25BF" w:rsidP="009114EC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"Пешеходное движение", 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монт тротуаров по ул. Грина от д. 18 до остановки обществе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ного транспорта "ул</w:t>
            </w:r>
            <w:r>
              <w:rPr>
                <w:rFonts w:ascii="Times New Roman" w:hAnsi="Times New Roman"/>
                <w:sz w:val="28"/>
                <w:szCs w:val="28"/>
              </w:rPr>
              <w:t>ица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Лен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на", г. Слободской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663,22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городской округ г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род Вятские Поляны 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3992" w:type="dxa"/>
          </w:tcPr>
          <w:p w:rsidR="006B25BF" w:rsidRPr="0097045F" w:rsidRDefault="006B25BF" w:rsidP="009114EC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"Дорога-мечта", устройс</w:t>
            </w:r>
            <w:r>
              <w:rPr>
                <w:rFonts w:ascii="Times New Roman" w:hAnsi="Times New Roman"/>
                <w:sz w:val="28"/>
                <w:szCs w:val="28"/>
              </w:rPr>
              <w:t>тво асфальтобетонного покрытия на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 xml:space="preserve"> существующей дороге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ул. Карла Маркса, г. Вятские Поляны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929,549</w:t>
            </w:r>
          </w:p>
        </w:tc>
      </w:tr>
      <w:tr w:rsidR="006B25BF" w:rsidRPr="00117722" w:rsidTr="0097045F">
        <w:trPr>
          <w:trHeight w:val="487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Муниципальное образ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вание "Город Киров"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"АренА", строительство де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т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ского спортивного игрового комплекса в Кочуровском па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р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ке, Ленинский район, г. Киров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979,826</w:t>
            </w:r>
          </w:p>
        </w:tc>
      </w:tr>
      <w:tr w:rsidR="006B25BF" w:rsidRPr="00117722" w:rsidTr="0097045F">
        <w:trPr>
          <w:trHeight w:val="1485"/>
        </w:trPr>
        <w:tc>
          <w:tcPr>
            <w:tcW w:w="596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3429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Городской округ город Котельнич Кировской 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б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  <w:tc>
          <w:tcPr>
            <w:tcW w:w="3992" w:type="dxa"/>
          </w:tcPr>
          <w:p w:rsidR="006B25BF" w:rsidRPr="0097045F" w:rsidRDefault="006B25BF" w:rsidP="0097045F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sz w:val="28"/>
                <w:szCs w:val="28"/>
              </w:rPr>
              <w:t>ремонт зрительного зала шк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о</w:t>
            </w:r>
            <w:r w:rsidRPr="0097045F">
              <w:rPr>
                <w:rFonts w:ascii="Times New Roman" w:hAnsi="Times New Roman"/>
                <w:sz w:val="28"/>
                <w:szCs w:val="28"/>
              </w:rPr>
              <w:t>лы искусств и мероприятия по стяжке стен и укреплению фундамента, г. Котельнич</w:t>
            </w:r>
          </w:p>
        </w:tc>
        <w:tc>
          <w:tcPr>
            <w:tcW w:w="1537" w:type="dxa"/>
          </w:tcPr>
          <w:p w:rsidR="006B25BF" w:rsidRPr="0097045F" w:rsidRDefault="006B25BF" w:rsidP="00FC2FE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045F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</w:tr>
      <w:tr w:rsidR="006B25BF" w:rsidRPr="00117722" w:rsidTr="00C051EA">
        <w:trPr>
          <w:trHeight w:val="487"/>
        </w:trPr>
        <w:tc>
          <w:tcPr>
            <w:tcW w:w="596" w:type="dxa"/>
          </w:tcPr>
          <w:p w:rsidR="006B25BF" w:rsidRPr="00117722" w:rsidRDefault="006B25BF" w:rsidP="00FC2F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9" w:type="dxa"/>
          </w:tcPr>
          <w:p w:rsidR="006B25BF" w:rsidRPr="00117722" w:rsidRDefault="006B25BF" w:rsidP="0097045F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992" w:type="dxa"/>
          </w:tcPr>
          <w:p w:rsidR="006B25BF" w:rsidRPr="00117722" w:rsidRDefault="006B25BF" w:rsidP="009704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6B25BF" w:rsidRPr="0097045F" w:rsidRDefault="006B25BF" w:rsidP="00FC2FE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7045F">
              <w:rPr>
                <w:rFonts w:ascii="Times New Roman" w:hAnsi="Times New Roman"/>
                <w:bCs/>
                <w:sz w:val="28"/>
                <w:szCs w:val="28"/>
              </w:rPr>
              <w:t>57148,998</w:t>
            </w:r>
          </w:p>
        </w:tc>
      </w:tr>
    </w:tbl>
    <w:p w:rsidR="006B25BF" w:rsidRPr="00F81656" w:rsidRDefault="006B25BF" w:rsidP="005838F4">
      <w:pPr>
        <w:pStyle w:val="ConsPlusNormal"/>
        <w:ind w:firstLine="54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</w:t>
      </w:r>
    </w:p>
    <w:p w:rsidR="006B25BF" w:rsidRPr="005838F4" w:rsidRDefault="006B25BF" w:rsidP="005838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25BF" w:rsidRPr="005838F4" w:rsidRDefault="006B25BF" w:rsidP="005838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B25BF" w:rsidRPr="005838F4" w:rsidSect="00F55409">
      <w:headerReference w:type="default" r:id="rId6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5BF" w:rsidRDefault="006B25BF" w:rsidP="00F35C61">
      <w:pPr>
        <w:spacing w:after="0" w:line="240" w:lineRule="auto"/>
      </w:pPr>
      <w:r>
        <w:separator/>
      </w:r>
    </w:p>
  </w:endnote>
  <w:endnote w:type="continuationSeparator" w:id="0">
    <w:p w:rsidR="006B25BF" w:rsidRDefault="006B25BF" w:rsidP="00F3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5BF" w:rsidRDefault="006B25BF" w:rsidP="00F35C61">
      <w:pPr>
        <w:spacing w:after="0" w:line="240" w:lineRule="auto"/>
      </w:pPr>
      <w:r>
        <w:separator/>
      </w:r>
    </w:p>
  </w:footnote>
  <w:footnote w:type="continuationSeparator" w:id="0">
    <w:p w:rsidR="006B25BF" w:rsidRDefault="006B25BF" w:rsidP="00F35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5BF" w:rsidRDefault="006B25BF">
    <w:pPr>
      <w:pStyle w:val="Header"/>
      <w:jc w:val="center"/>
    </w:pPr>
    <w:fldSimple w:instr=" PAGE   \* MERGEFORMAT ">
      <w:r>
        <w:rPr>
          <w:noProof/>
        </w:rPr>
        <w:t>12</w:t>
      </w:r>
    </w:fldSimple>
  </w:p>
  <w:p w:rsidR="006B25BF" w:rsidRDefault="006B25B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8F4"/>
    <w:rsid w:val="000463DB"/>
    <w:rsid w:val="00051F37"/>
    <w:rsid w:val="00053EF0"/>
    <w:rsid w:val="0008031E"/>
    <w:rsid w:val="000C4D87"/>
    <w:rsid w:val="000E1A68"/>
    <w:rsid w:val="000F49D1"/>
    <w:rsid w:val="00102391"/>
    <w:rsid w:val="00117722"/>
    <w:rsid w:val="00125FC5"/>
    <w:rsid w:val="001717FE"/>
    <w:rsid w:val="001B697C"/>
    <w:rsid w:val="001C086F"/>
    <w:rsid w:val="001F6187"/>
    <w:rsid w:val="00214FFC"/>
    <w:rsid w:val="00217807"/>
    <w:rsid w:val="00280A43"/>
    <w:rsid w:val="00294C65"/>
    <w:rsid w:val="002F046F"/>
    <w:rsid w:val="00302512"/>
    <w:rsid w:val="00310FC5"/>
    <w:rsid w:val="00397794"/>
    <w:rsid w:val="003F0620"/>
    <w:rsid w:val="004015B2"/>
    <w:rsid w:val="00403ECB"/>
    <w:rsid w:val="00461096"/>
    <w:rsid w:val="00472AC0"/>
    <w:rsid w:val="00491FBD"/>
    <w:rsid w:val="004C245B"/>
    <w:rsid w:val="004C6FDF"/>
    <w:rsid w:val="004E18A6"/>
    <w:rsid w:val="005637CB"/>
    <w:rsid w:val="005831D1"/>
    <w:rsid w:val="005838F4"/>
    <w:rsid w:val="005A55FF"/>
    <w:rsid w:val="005A6D0F"/>
    <w:rsid w:val="005B706D"/>
    <w:rsid w:val="00605462"/>
    <w:rsid w:val="0062076B"/>
    <w:rsid w:val="006273C7"/>
    <w:rsid w:val="00632687"/>
    <w:rsid w:val="006408EF"/>
    <w:rsid w:val="00671CB2"/>
    <w:rsid w:val="00691783"/>
    <w:rsid w:val="00696BBA"/>
    <w:rsid w:val="006B026C"/>
    <w:rsid w:val="006B25BF"/>
    <w:rsid w:val="006D150E"/>
    <w:rsid w:val="006F51F1"/>
    <w:rsid w:val="00713E98"/>
    <w:rsid w:val="007211E5"/>
    <w:rsid w:val="00790B56"/>
    <w:rsid w:val="007D7E33"/>
    <w:rsid w:val="00824B2B"/>
    <w:rsid w:val="00826154"/>
    <w:rsid w:val="008273DD"/>
    <w:rsid w:val="00844998"/>
    <w:rsid w:val="008618F8"/>
    <w:rsid w:val="00905A83"/>
    <w:rsid w:val="00906C3D"/>
    <w:rsid w:val="009114EC"/>
    <w:rsid w:val="0097045F"/>
    <w:rsid w:val="009A5105"/>
    <w:rsid w:val="009E1184"/>
    <w:rsid w:val="00A32824"/>
    <w:rsid w:val="00A407BE"/>
    <w:rsid w:val="00A765D7"/>
    <w:rsid w:val="00A931B1"/>
    <w:rsid w:val="00AA505D"/>
    <w:rsid w:val="00AC55AD"/>
    <w:rsid w:val="00AC6009"/>
    <w:rsid w:val="00AF7A6A"/>
    <w:rsid w:val="00B63BA8"/>
    <w:rsid w:val="00B9784D"/>
    <w:rsid w:val="00BA3EB1"/>
    <w:rsid w:val="00BC7ED0"/>
    <w:rsid w:val="00BD0EC2"/>
    <w:rsid w:val="00BF3419"/>
    <w:rsid w:val="00C01E84"/>
    <w:rsid w:val="00C051EA"/>
    <w:rsid w:val="00C20DD0"/>
    <w:rsid w:val="00C21776"/>
    <w:rsid w:val="00C31621"/>
    <w:rsid w:val="00C472E0"/>
    <w:rsid w:val="00C51043"/>
    <w:rsid w:val="00CD27FD"/>
    <w:rsid w:val="00CD68E9"/>
    <w:rsid w:val="00CE09F6"/>
    <w:rsid w:val="00D0304D"/>
    <w:rsid w:val="00D07AF3"/>
    <w:rsid w:val="00D10222"/>
    <w:rsid w:val="00D208C3"/>
    <w:rsid w:val="00D47735"/>
    <w:rsid w:val="00DA043F"/>
    <w:rsid w:val="00DB007F"/>
    <w:rsid w:val="00DC6F39"/>
    <w:rsid w:val="00DE00CC"/>
    <w:rsid w:val="00DF6E64"/>
    <w:rsid w:val="00E00D2E"/>
    <w:rsid w:val="00E11124"/>
    <w:rsid w:val="00E17A73"/>
    <w:rsid w:val="00E35D6D"/>
    <w:rsid w:val="00E443B9"/>
    <w:rsid w:val="00E45B7A"/>
    <w:rsid w:val="00E63ACC"/>
    <w:rsid w:val="00E64B1C"/>
    <w:rsid w:val="00E703F3"/>
    <w:rsid w:val="00E73E3B"/>
    <w:rsid w:val="00E77491"/>
    <w:rsid w:val="00EA01CE"/>
    <w:rsid w:val="00EE48B4"/>
    <w:rsid w:val="00F21EEC"/>
    <w:rsid w:val="00F3090E"/>
    <w:rsid w:val="00F3437B"/>
    <w:rsid w:val="00F35C61"/>
    <w:rsid w:val="00F548C7"/>
    <w:rsid w:val="00F55409"/>
    <w:rsid w:val="00F558B3"/>
    <w:rsid w:val="00F56D11"/>
    <w:rsid w:val="00F726C2"/>
    <w:rsid w:val="00F77C88"/>
    <w:rsid w:val="00F81656"/>
    <w:rsid w:val="00F8557F"/>
    <w:rsid w:val="00FB31F9"/>
    <w:rsid w:val="00FC2FEB"/>
    <w:rsid w:val="00FE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1D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838F4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F3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5C6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5C61"/>
    <w:rPr>
      <w:rFonts w:cs="Times New Roman"/>
    </w:rPr>
  </w:style>
  <w:style w:type="paragraph" w:customStyle="1" w:styleId="1">
    <w:name w:val="Знак Знак Знак Знак Знак Знак1 Знак Знак Знак Знак"/>
    <w:basedOn w:val="Normal"/>
    <w:uiPriority w:val="99"/>
    <w:rsid w:val="00C21776"/>
    <w:pPr>
      <w:widowControl w:val="0"/>
      <w:adjustRightInd w:val="0"/>
      <w:spacing w:after="160" w:line="240" w:lineRule="exact"/>
      <w:ind w:firstLine="567"/>
      <w:jc w:val="right"/>
    </w:pPr>
    <w:rPr>
      <w:rFonts w:ascii="Arial" w:hAnsi="Arial"/>
      <w:sz w:val="20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27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7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5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345</TotalTime>
  <Pages>12</Pages>
  <Words>2321</Words>
  <Characters>13234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</dc:creator>
  <cp:keywords/>
  <dc:description/>
  <cp:lastModifiedBy>user</cp:lastModifiedBy>
  <cp:revision>54</cp:revision>
  <cp:lastPrinted>2014-02-21T10:31:00Z</cp:lastPrinted>
  <dcterms:created xsi:type="dcterms:W3CDTF">2013-02-19T13:01:00Z</dcterms:created>
  <dcterms:modified xsi:type="dcterms:W3CDTF">2014-02-21T10:31:00Z</dcterms:modified>
</cp:coreProperties>
</file>