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5" w:type="dxa"/>
        <w:tblInd w:w="-9" w:type="dxa"/>
        <w:tblLook w:val="00A0"/>
      </w:tblPr>
      <w:tblGrid>
        <w:gridCol w:w="5504"/>
        <w:gridCol w:w="4111"/>
      </w:tblGrid>
      <w:tr w:rsidR="00E3272B" w:rsidRPr="000C57AA" w:rsidTr="000C57AA">
        <w:tc>
          <w:tcPr>
            <w:tcW w:w="5504" w:type="dxa"/>
          </w:tcPr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 xml:space="preserve">от                          № 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72B" w:rsidRPr="00A004ED" w:rsidRDefault="00E3272B" w:rsidP="00A004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3272B" w:rsidRPr="00DE5177" w:rsidRDefault="00E3272B" w:rsidP="008960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177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E3272B" w:rsidRPr="00DE5177" w:rsidRDefault="00E3272B" w:rsidP="00DE51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177">
        <w:rPr>
          <w:rFonts w:ascii="Times New Roman" w:hAnsi="Times New Roman" w:cs="Times New Roman"/>
          <w:sz w:val="28"/>
          <w:szCs w:val="28"/>
        </w:rPr>
        <w:t>субсидий местным бюджетам из областного бюджета</w:t>
      </w:r>
    </w:p>
    <w:p w:rsidR="00E3272B" w:rsidRDefault="00E3272B" w:rsidP="00277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177">
        <w:rPr>
          <w:rFonts w:ascii="Times New Roman" w:hAnsi="Times New Roman"/>
          <w:b/>
          <w:sz w:val="28"/>
          <w:szCs w:val="28"/>
        </w:rPr>
        <w:t>на софинансирование инвестиционных</w:t>
      </w:r>
      <w:r>
        <w:rPr>
          <w:rFonts w:ascii="Times New Roman" w:hAnsi="Times New Roman"/>
          <w:b/>
          <w:sz w:val="28"/>
          <w:szCs w:val="28"/>
        </w:rPr>
        <w:t xml:space="preserve"> программ и проектов развития </w:t>
      </w:r>
      <w:r w:rsidRPr="00DE5177">
        <w:rPr>
          <w:rFonts w:ascii="Times New Roman" w:hAnsi="Times New Roman"/>
          <w:b/>
          <w:sz w:val="28"/>
          <w:szCs w:val="28"/>
        </w:rPr>
        <w:t>общественной инфраструктуры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E5177">
        <w:rPr>
          <w:rFonts w:ascii="Times New Roman" w:hAnsi="Times New Roman"/>
          <w:b/>
          <w:sz w:val="28"/>
          <w:szCs w:val="28"/>
        </w:rPr>
        <w:t xml:space="preserve">муниципальных образований </w:t>
      </w:r>
    </w:p>
    <w:p w:rsidR="00E3272B" w:rsidRPr="00DE5177" w:rsidRDefault="00E3272B" w:rsidP="00DE5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</w:t>
      </w:r>
      <w:r w:rsidRPr="00DE5177">
        <w:rPr>
          <w:rFonts w:ascii="Times New Roman" w:hAnsi="Times New Roman"/>
          <w:b/>
          <w:sz w:val="28"/>
          <w:szCs w:val="28"/>
        </w:rPr>
        <w:t>ировской области в 2013 году</w:t>
      </w:r>
    </w:p>
    <w:p w:rsidR="00E3272B" w:rsidRPr="00DE5177" w:rsidRDefault="00E3272B" w:rsidP="00D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7654"/>
        <w:gridCol w:w="1701"/>
      </w:tblGrid>
      <w:tr w:rsidR="00E3272B" w:rsidRPr="000C57AA" w:rsidTr="00090254">
        <w:trPr>
          <w:trHeight w:val="400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муниципальных районов 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(городских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(тыс. ру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  <w:tr w:rsidR="00E3272B" w:rsidRPr="000C57AA" w:rsidTr="00E2644C">
        <w:trPr>
          <w:trHeight w:val="37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Арбажский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7 942,735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Афанасьевский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8 336,531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Белохолуницкий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4 579,772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Богородский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1 960,000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Верхнекамский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3 745,340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Верхошижемский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6 570,951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Вятскополянский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8 412,072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Даровской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6 016,935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Зуевский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B63AE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632,639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Кикнурский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3 103,663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Кильмезский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5 737,904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Кирово-Чепецкий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7 313,545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Котельничский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6 127,189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Куменский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7 163,597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Лебяжский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744,345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Лузский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4 422,136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Малмыжский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10 477,599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Нагорский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2 386,573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Немский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2 113,968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Нолинский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3 303,925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4 801,419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Опаринский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2 066,965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Оричевский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11 717,502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Орловский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11 078,477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Пижанский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13 939,442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Подосиновский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2 626,019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Санчурский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2 496,090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Свечинский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6 661,989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Слободской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12 342,367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Советский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6 504,632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Сунский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5 618,684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Тужинский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5 830,698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Унинский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5 635,459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Уржумский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13 899,392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Фаленский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4 502,293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Шабалинский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1 500,000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Юрьянский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3 881,303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Яранский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3 370,769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городской округ город Вятские Поляны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6 823,455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566A0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38 584,184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Кирово-Чепецк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1 989,229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440CB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3 227,798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«городской округ город Сл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о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бодской Кировской области»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60A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18 633,807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spacing w:line="276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E264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291 823,392</w:t>
            </w:r>
          </w:p>
        </w:tc>
      </w:tr>
    </w:tbl>
    <w:p w:rsidR="00E3272B" w:rsidRPr="00B63583" w:rsidRDefault="00E3272B" w:rsidP="008A5E5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63583">
        <w:rPr>
          <w:rFonts w:ascii="Times New Roman" w:hAnsi="Times New Roman"/>
          <w:sz w:val="36"/>
          <w:szCs w:val="36"/>
        </w:rPr>
        <w:t>_______</w:t>
      </w:r>
    </w:p>
    <w:sectPr w:rsidR="00E3272B" w:rsidRPr="00B63583" w:rsidSect="00E2644C">
      <w:headerReference w:type="default" r:id="rId6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72B" w:rsidRDefault="00E3272B" w:rsidP="00DE5177">
      <w:pPr>
        <w:spacing w:after="0" w:line="240" w:lineRule="auto"/>
      </w:pPr>
      <w:r>
        <w:separator/>
      </w:r>
    </w:p>
  </w:endnote>
  <w:endnote w:type="continuationSeparator" w:id="0">
    <w:p w:rsidR="00E3272B" w:rsidRDefault="00E3272B" w:rsidP="00DE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72B" w:rsidRDefault="00E3272B" w:rsidP="00DE5177">
      <w:pPr>
        <w:spacing w:after="0" w:line="240" w:lineRule="auto"/>
      </w:pPr>
      <w:r>
        <w:separator/>
      </w:r>
    </w:p>
  </w:footnote>
  <w:footnote w:type="continuationSeparator" w:id="0">
    <w:p w:rsidR="00E3272B" w:rsidRDefault="00E3272B" w:rsidP="00DE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2B" w:rsidRDefault="00E3272B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E3272B" w:rsidRDefault="00E32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0CB"/>
    <w:rsid w:val="000639FA"/>
    <w:rsid w:val="0007426B"/>
    <w:rsid w:val="00090254"/>
    <w:rsid w:val="000B5B03"/>
    <w:rsid w:val="000C57AA"/>
    <w:rsid w:val="000C7499"/>
    <w:rsid w:val="000D1673"/>
    <w:rsid w:val="000D4402"/>
    <w:rsid w:val="001127D4"/>
    <w:rsid w:val="00162A94"/>
    <w:rsid w:val="0016653A"/>
    <w:rsid w:val="00194E52"/>
    <w:rsid w:val="001C6073"/>
    <w:rsid w:val="001D5308"/>
    <w:rsid w:val="0022095C"/>
    <w:rsid w:val="00234D1E"/>
    <w:rsid w:val="00263E45"/>
    <w:rsid w:val="00270CF0"/>
    <w:rsid w:val="002779D6"/>
    <w:rsid w:val="002A5A01"/>
    <w:rsid w:val="002E6AAC"/>
    <w:rsid w:val="00346E9C"/>
    <w:rsid w:val="00360715"/>
    <w:rsid w:val="00362F75"/>
    <w:rsid w:val="0036579C"/>
    <w:rsid w:val="00371363"/>
    <w:rsid w:val="0037305E"/>
    <w:rsid w:val="003C60A9"/>
    <w:rsid w:val="003E7CD7"/>
    <w:rsid w:val="003F0634"/>
    <w:rsid w:val="004018B7"/>
    <w:rsid w:val="004278D8"/>
    <w:rsid w:val="00440CB1"/>
    <w:rsid w:val="00447219"/>
    <w:rsid w:val="00451537"/>
    <w:rsid w:val="0047007D"/>
    <w:rsid w:val="004C3084"/>
    <w:rsid w:val="004E4AE8"/>
    <w:rsid w:val="00503E32"/>
    <w:rsid w:val="005404BD"/>
    <w:rsid w:val="00566A0D"/>
    <w:rsid w:val="005C2BE7"/>
    <w:rsid w:val="006234F8"/>
    <w:rsid w:val="00640C7B"/>
    <w:rsid w:val="00681B27"/>
    <w:rsid w:val="006B5425"/>
    <w:rsid w:val="00720699"/>
    <w:rsid w:val="007A278E"/>
    <w:rsid w:val="007D2BFC"/>
    <w:rsid w:val="007D7A4E"/>
    <w:rsid w:val="007F271D"/>
    <w:rsid w:val="007F70F8"/>
    <w:rsid w:val="00831A7D"/>
    <w:rsid w:val="00840112"/>
    <w:rsid w:val="00844831"/>
    <w:rsid w:val="008960CB"/>
    <w:rsid w:val="008A5E5A"/>
    <w:rsid w:val="008E3C36"/>
    <w:rsid w:val="009711BA"/>
    <w:rsid w:val="00973504"/>
    <w:rsid w:val="00975CCD"/>
    <w:rsid w:val="009D0CA9"/>
    <w:rsid w:val="009E370D"/>
    <w:rsid w:val="00A004ED"/>
    <w:rsid w:val="00A14C24"/>
    <w:rsid w:val="00A4676B"/>
    <w:rsid w:val="00A9571E"/>
    <w:rsid w:val="00B3023E"/>
    <w:rsid w:val="00B36438"/>
    <w:rsid w:val="00B62C2A"/>
    <w:rsid w:val="00B63583"/>
    <w:rsid w:val="00B63AEF"/>
    <w:rsid w:val="00B916B4"/>
    <w:rsid w:val="00B9409A"/>
    <w:rsid w:val="00BB42A2"/>
    <w:rsid w:val="00C64D8A"/>
    <w:rsid w:val="00C835ED"/>
    <w:rsid w:val="00C95BC3"/>
    <w:rsid w:val="00D234F2"/>
    <w:rsid w:val="00D355ED"/>
    <w:rsid w:val="00D42ADB"/>
    <w:rsid w:val="00D7445C"/>
    <w:rsid w:val="00D74BBD"/>
    <w:rsid w:val="00DC17F8"/>
    <w:rsid w:val="00DE5177"/>
    <w:rsid w:val="00E103FE"/>
    <w:rsid w:val="00E1087A"/>
    <w:rsid w:val="00E25DC0"/>
    <w:rsid w:val="00E2644C"/>
    <w:rsid w:val="00E3272B"/>
    <w:rsid w:val="00E4792E"/>
    <w:rsid w:val="00E60AF4"/>
    <w:rsid w:val="00F14652"/>
    <w:rsid w:val="00F65C20"/>
    <w:rsid w:val="00F93241"/>
    <w:rsid w:val="00FA7284"/>
    <w:rsid w:val="00FA7985"/>
    <w:rsid w:val="00FB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9F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960CB"/>
    <w:pPr>
      <w:autoSpaceDE w:val="0"/>
      <w:autoSpaceDN w:val="0"/>
      <w:adjustRightInd w:val="0"/>
    </w:pPr>
    <w:rPr>
      <w:rFonts w:cs="Calibri"/>
      <w:b/>
      <w:bCs/>
    </w:rPr>
  </w:style>
  <w:style w:type="paragraph" w:customStyle="1" w:styleId="ConsPlusCell">
    <w:name w:val="ConsPlusCell"/>
    <w:uiPriority w:val="99"/>
    <w:rsid w:val="008960CB"/>
    <w:pPr>
      <w:autoSpaceDE w:val="0"/>
      <w:autoSpaceDN w:val="0"/>
      <w:adjustRightInd w:val="0"/>
    </w:pPr>
    <w:rPr>
      <w:rFonts w:cs="Calibri"/>
    </w:rPr>
  </w:style>
  <w:style w:type="table" w:styleId="TableGrid">
    <w:name w:val="Table Grid"/>
    <w:basedOn w:val="TableNormal"/>
    <w:uiPriority w:val="99"/>
    <w:rsid w:val="008960C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17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E51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0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0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326</TotalTime>
  <Pages>3</Pages>
  <Words>625</Words>
  <Characters>3565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</dc:creator>
  <cp:keywords/>
  <dc:description/>
  <cp:lastModifiedBy>kislitsina_ka</cp:lastModifiedBy>
  <cp:revision>56</cp:revision>
  <cp:lastPrinted>2013-03-11T05:33:00Z</cp:lastPrinted>
  <dcterms:created xsi:type="dcterms:W3CDTF">2013-02-08T11:50:00Z</dcterms:created>
  <dcterms:modified xsi:type="dcterms:W3CDTF">2013-03-11T05:33:00Z</dcterms:modified>
</cp:coreProperties>
</file>