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26" w:type="dxa"/>
        <w:tblInd w:w="-106" w:type="dxa"/>
        <w:tblLayout w:type="fixed"/>
        <w:tblLook w:val="00A0"/>
      </w:tblPr>
      <w:tblGrid>
        <w:gridCol w:w="580"/>
        <w:gridCol w:w="1938"/>
        <w:gridCol w:w="2360"/>
        <w:gridCol w:w="1025"/>
        <w:gridCol w:w="627"/>
        <w:gridCol w:w="1140"/>
        <w:gridCol w:w="1791"/>
        <w:gridCol w:w="1417"/>
        <w:gridCol w:w="1448"/>
      </w:tblGrid>
      <w:tr w:rsidR="00085FDB" w:rsidRPr="00483D32" w:rsidTr="00AF5A4C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B2C6A">
              <w:rPr>
                <w:b/>
                <w:bCs/>
                <w:color w:val="000000"/>
                <w:lang w:eastAsia="ru-RU"/>
              </w:rPr>
              <w:t>мес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C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КАП/организация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C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Ф.И.О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C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B2C6A">
              <w:rPr>
                <w:b/>
                <w:bCs/>
                <w:color w:val="000000"/>
                <w:lang w:eastAsia="ru-RU"/>
              </w:rPr>
              <w:t xml:space="preserve">кол-во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C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Направление 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C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FDB" w:rsidRPr="00EB2C6A" w:rsidRDefault="00085FDB" w:rsidP="00EB2C6A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C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C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Статус (дипломант)</w:t>
            </w:r>
          </w:p>
        </w:tc>
      </w:tr>
      <w:tr w:rsidR="00085FDB" w:rsidRPr="00483D32" w:rsidTr="00AF5A4C">
        <w:trPr>
          <w:trHeight w:val="15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дек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Перминов Владимир Николаевич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область, Шабалинский район, пгтЛенинское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поэт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</w:tr>
      <w:tr w:rsidR="00085FDB" w:rsidRPr="00483D32" w:rsidTr="00AF5A4C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дек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командир поискового отряда "Рубеж"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Куклин Павел Федорович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обл.,Тужа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 xml:space="preserve">автор слов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</w:tr>
      <w:tr w:rsidR="00085FDB" w:rsidRPr="00483D32" w:rsidTr="00AF5A4C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дек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Козырева Раиса Николаевна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обл., Яранский р-н, с.Лом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поэт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</w:tr>
      <w:tr w:rsidR="00085FDB" w:rsidRPr="00483D32" w:rsidTr="00AF5A4C">
        <w:trPr>
          <w:trHeight w:val="15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дек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Литературное объединение «Молодость»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Коршунов Игорь Вячеславович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51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г. Киров, Нововятский р-н, мкр. Радужный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автор слов и музыки/автор слов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B2C6A">
              <w:rPr>
                <w:b/>
                <w:bCs/>
                <w:color w:val="000000"/>
                <w:lang w:eastAsia="ru-RU"/>
              </w:rPr>
              <w:t>дипломант</w:t>
            </w:r>
          </w:p>
        </w:tc>
      </w:tr>
      <w:tr w:rsidR="00085FDB" w:rsidRPr="00483D32" w:rsidTr="00AF5A4C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дек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Брызгалова Надежда Фёдоровна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64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обл., Сунский р-н, с.Нестино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поэт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</w:tr>
      <w:tr w:rsidR="00085FDB" w:rsidRPr="00483D32" w:rsidTr="00AF5A4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дек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Чупракова Оксана Григорьевна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33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г.Киров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поэт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</w:tr>
      <w:tr w:rsidR="00085FDB" w:rsidRPr="00483D32" w:rsidTr="00AF5A4C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дек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Блинов Денис Николаевич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32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область, г.Нолинск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автор слов и музыки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</w:tr>
      <w:tr w:rsidR="00085FDB" w:rsidRPr="00483D32" w:rsidTr="00AF5A4C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дек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Лойнский сельский Дом культуры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Галочкин Сергей Александрович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52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область, Верхнекамский район, с. Лойно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поэт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</w:tr>
      <w:tr w:rsidR="00085FDB" w:rsidRPr="00483D32" w:rsidTr="00AF5A4C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янв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Полубоярцев Сергей Петрович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обл., Тужинский р-он, д.Копылы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поэт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</w:tr>
      <w:tr w:rsidR="00085FDB" w:rsidRPr="00483D32" w:rsidTr="00AF5A4C">
        <w:trPr>
          <w:trHeight w:val="12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янв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Поэтический клуб "Вятичи" при МБУК Арбажская ЦБ им.А.П.Батуева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Тарасова Людмила Николаевна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54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обл., Арбажская р-он, пгт.Арбаж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поэт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B2C6A">
              <w:rPr>
                <w:b/>
                <w:bCs/>
                <w:color w:val="000000"/>
                <w:lang w:eastAsia="ru-RU"/>
              </w:rPr>
              <w:t>дипломант</w:t>
            </w:r>
          </w:p>
        </w:tc>
      </w:tr>
      <w:tr w:rsidR="00085FDB" w:rsidRPr="00483D32" w:rsidTr="00AF5A4C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bookmarkStart w:id="0" w:name="_GoBack" w:colFirst="8" w:colLast="8"/>
            <w:r w:rsidRPr="00EB2C6A">
              <w:rPr>
                <w:color w:val="000000"/>
                <w:lang w:eastAsia="ru-RU"/>
              </w:rPr>
              <w:t>янв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Коробейникова Алевтина Михайловна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69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обл., Белохолуницкий р-он, г.Белая Холуница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поэт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</w:tr>
      <w:tr w:rsidR="00085FDB" w:rsidRPr="00483D32" w:rsidTr="00AF5A4C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янв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Кирсинский районный центр «Досуг»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Плотников Евгений Евгеньевич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РФ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обл., г.Кирс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автор слов и музыки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</w:tr>
      <w:tr w:rsidR="00085FDB" w:rsidRPr="00483D32" w:rsidTr="00AF5A4C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янв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Козлова Любовь Владимировна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52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FDB" w:rsidRPr="00EB2C6A" w:rsidRDefault="00085FDB" w:rsidP="00EB2C6A">
            <w:pPr>
              <w:spacing w:after="0" w:line="240" w:lineRule="auto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Кировская обл., Омутнинский р-он, п.Восточный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B2C6A">
              <w:rPr>
                <w:color w:val="000000"/>
                <w:lang w:eastAsia="ru-RU"/>
              </w:rPr>
              <w:t>поэт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FDB" w:rsidRPr="00EB2C6A" w:rsidRDefault="00085FDB" w:rsidP="00EB2C6A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B2C6A">
              <w:rPr>
                <w:b/>
                <w:bCs/>
                <w:color w:val="000000"/>
                <w:lang w:eastAsia="ru-RU"/>
              </w:rPr>
              <w:t>дипломант</w:t>
            </w:r>
          </w:p>
        </w:tc>
      </w:tr>
      <w:bookmarkEnd w:id="0"/>
    </w:tbl>
    <w:p w:rsidR="00085FDB" w:rsidRDefault="00085FDB"/>
    <w:sectPr w:rsidR="00085FDB" w:rsidSect="00EB2C6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C6A"/>
    <w:rsid w:val="00085FDB"/>
    <w:rsid w:val="00134C48"/>
    <w:rsid w:val="003E7AF9"/>
    <w:rsid w:val="00483D32"/>
    <w:rsid w:val="005171EC"/>
    <w:rsid w:val="00737DBF"/>
    <w:rsid w:val="00AF5A4C"/>
    <w:rsid w:val="00B0316F"/>
    <w:rsid w:val="00EB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DB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EB2C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96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223</Words>
  <Characters>1274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</dc:title>
  <dc:subject/>
  <dc:creator>Zonova</dc:creator>
  <cp:keywords/>
  <dc:description/>
  <cp:lastModifiedBy>kulik_eu</cp:lastModifiedBy>
  <cp:revision>2</cp:revision>
  <dcterms:created xsi:type="dcterms:W3CDTF">2015-03-03T13:00:00Z</dcterms:created>
  <dcterms:modified xsi:type="dcterms:W3CDTF">2015-03-03T13:00:00Z</dcterms:modified>
</cp:coreProperties>
</file>